
<file path=[Content_Types].xml><?xml version="1.0" encoding="utf-8"?>
<Types xmlns="http://schemas.openxmlformats.org/package/2006/content-types">
  <Override ContentType="application/vnd.openxmlformats-officedocument.wordprocessingml.footnotes+xml" PartName="/word/footnotes.xml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endnotes+xml" PartName="/word/endnot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6CA" w:rsidRPr="00891604" w:rsidRDefault="005546CA" w:rsidP="00163938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bookmarkStart w:id="0" w:name="_GoBack"/>
      <w:bookmarkEnd w:id="0"/>
      <w:r w:rsidRPr="00891604">
        <w:rPr>
          <w:rFonts w:ascii="Times New Roman" w:hAnsi="Times New Roman"/>
          <w:b/>
          <w:sz w:val="26"/>
          <w:szCs w:val="26"/>
        </w:rPr>
        <w:t>КРАТКАЯ КОНЦЕПЦИЯ</w:t>
      </w:r>
    </w:p>
    <w:p w:rsidR="005546CA" w:rsidRPr="00891604" w:rsidRDefault="005546CA" w:rsidP="00163938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891604">
        <w:rPr>
          <w:rFonts w:ascii="Times New Roman" w:hAnsi="Times New Roman"/>
          <w:b/>
          <w:sz w:val="26"/>
          <w:szCs w:val="26"/>
        </w:rPr>
        <w:t>по созданию модельной библиотеки</w:t>
      </w:r>
    </w:p>
    <w:p w:rsidR="005546CA" w:rsidRPr="00891604" w:rsidRDefault="005546CA" w:rsidP="00163938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891604">
        <w:rPr>
          <w:rFonts w:ascii="Times New Roman" w:hAnsi="Times New Roman"/>
          <w:b/>
          <w:sz w:val="26"/>
          <w:szCs w:val="26"/>
        </w:rPr>
        <w:t>на базе библиотеки-филиала № 1 «Библиотека семейного чтения»</w:t>
      </w:r>
    </w:p>
    <w:p w:rsidR="005546CA" w:rsidRPr="00891604" w:rsidRDefault="005546CA" w:rsidP="00163938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891604">
        <w:rPr>
          <w:rFonts w:ascii="Times New Roman" w:hAnsi="Times New Roman"/>
          <w:b/>
          <w:sz w:val="26"/>
          <w:szCs w:val="26"/>
        </w:rPr>
        <w:t>муниципального учреждения</w:t>
      </w:r>
    </w:p>
    <w:p w:rsidR="005546CA" w:rsidRPr="00891604" w:rsidRDefault="005546CA" w:rsidP="00163938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891604">
        <w:rPr>
          <w:rFonts w:ascii="Times New Roman" w:hAnsi="Times New Roman"/>
          <w:b/>
          <w:sz w:val="26"/>
          <w:szCs w:val="26"/>
        </w:rPr>
        <w:t xml:space="preserve"> «Коряжемская централизованная библиотечная система»</w:t>
      </w:r>
    </w:p>
    <w:p w:rsidR="005546CA" w:rsidRPr="00891604" w:rsidRDefault="005546CA" w:rsidP="00163938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891604">
        <w:rPr>
          <w:rFonts w:ascii="Times New Roman" w:hAnsi="Times New Roman"/>
          <w:b/>
          <w:sz w:val="26"/>
          <w:szCs w:val="26"/>
        </w:rPr>
        <w:t>в рамках реализации национального проекта</w:t>
      </w:r>
      <w:r w:rsidRPr="00891604">
        <w:rPr>
          <w:rFonts w:ascii="Times New Roman" w:hAnsi="Times New Roman"/>
          <w:b/>
          <w:sz w:val="26"/>
          <w:szCs w:val="26"/>
          <w:shd w:val="clear" w:color="auto" w:fill="FFFFFF"/>
          <w:lang w:eastAsia="ru-RU"/>
        </w:rPr>
        <w:t xml:space="preserve"> «Культура» в 2022 году</w:t>
      </w:r>
    </w:p>
    <w:p w:rsidR="005546CA" w:rsidRPr="00163938" w:rsidRDefault="005546CA" w:rsidP="0016393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546CA" w:rsidRPr="00AC39E6" w:rsidRDefault="005546CA" w:rsidP="000320BB">
      <w:pPr>
        <w:jc w:val="center"/>
        <w:rPr>
          <w:rFonts w:ascii="Times New Roman" w:hAnsi="Times New Roman"/>
          <w:lang w:eastAsia="ru-RU"/>
        </w:rPr>
      </w:pPr>
      <w:r w:rsidRPr="00AC39E6">
        <w:rPr>
          <w:rFonts w:ascii="Times New Roman" w:hAnsi="Times New Roman"/>
          <w:b/>
          <w:sz w:val="24"/>
          <w:szCs w:val="24"/>
          <w:lang w:eastAsia="ru-RU"/>
        </w:rPr>
        <w:t>Данные о библиот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еке-участнице проекта </w:t>
      </w:r>
    </w:p>
    <w:p w:rsidR="005546CA" w:rsidRPr="00AC39E6" w:rsidRDefault="005546CA" w:rsidP="00AC39E6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C39E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Субъект РФ: </w:t>
      </w:r>
      <w:r w:rsidRPr="00AC39E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Архангельская область</w:t>
      </w:r>
    </w:p>
    <w:p w:rsidR="005546CA" w:rsidRPr="00AC39E6" w:rsidRDefault="005546CA" w:rsidP="00AC39E6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</w:pPr>
      <w:r w:rsidRPr="00AC39E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Наименование библиотеки: </w:t>
      </w:r>
      <w:r w:rsidRPr="00AC39E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Библиотека-филиал № 1 «Библиотека семейного чтения» муниципального учреждения «Коряжемская централизованная библиотечная система»</w:t>
      </w:r>
    </w:p>
    <w:p w:rsidR="005546CA" w:rsidRPr="00AC39E6" w:rsidRDefault="005546CA" w:rsidP="00AC39E6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AC39E6">
        <w:rPr>
          <w:rFonts w:ascii="Times New Roman" w:hAnsi="Times New Roman"/>
          <w:sz w:val="24"/>
          <w:szCs w:val="24"/>
          <w:lang w:eastAsia="ru-RU"/>
        </w:rPr>
        <w:t xml:space="preserve">Форма учреждения: </w:t>
      </w:r>
      <w:r w:rsidRPr="00AC39E6">
        <w:rPr>
          <w:rFonts w:ascii="Times New Roman" w:hAnsi="Times New Roman"/>
          <w:sz w:val="24"/>
          <w:szCs w:val="24"/>
          <w:u w:val="single"/>
          <w:lang w:eastAsia="ru-RU"/>
        </w:rPr>
        <w:t>входит в ЦБС</w:t>
      </w:r>
    </w:p>
    <w:p w:rsidR="005546CA" w:rsidRPr="00AC39E6" w:rsidRDefault="005546CA" w:rsidP="00AC39E6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AC39E6">
        <w:rPr>
          <w:rFonts w:ascii="Times New Roman" w:hAnsi="Times New Roman"/>
          <w:sz w:val="24"/>
          <w:szCs w:val="24"/>
          <w:lang w:eastAsia="ru-RU"/>
        </w:rPr>
        <w:t>Тип населенного пункта: городской</w:t>
      </w:r>
      <w:r w:rsidRPr="00AC39E6">
        <w:rPr>
          <w:rFonts w:ascii="Times New Roman" w:hAnsi="Times New Roman"/>
          <w:sz w:val="24"/>
          <w:szCs w:val="24"/>
          <w:u w:val="single"/>
          <w:lang w:eastAsia="ru-RU"/>
        </w:rPr>
        <w:t xml:space="preserve"> (малый город)</w:t>
      </w:r>
    </w:p>
    <w:p w:rsidR="005546CA" w:rsidRPr="00AC39E6" w:rsidRDefault="005546CA" w:rsidP="00AC39E6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</w:pPr>
      <w:r w:rsidRPr="00AC39E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Тип библиотеки согласно Уставу </w:t>
      </w:r>
      <w:r w:rsidRPr="00AC39E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общедоступная</w:t>
      </w:r>
    </w:p>
    <w:p w:rsidR="005546CA" w:rsidRPr="00AC39E6" w:rsidRDefault="005546CA" w:rsidP="00AC39E6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</w:pPr>
      <w:r w:rsidRPr="00AC39E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Адрес библиотеки (полный с индексом): </w:t>
      </w:r>
      <w:r w:rsidRPr="00AC39E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 xml:space="preserve">165650, Архангельская область, </w:t>
      </w:r>
    </w:p>
    <w:p w:rsidR="005546CA" w:rsidRPr="00AC39E6" w:rsidRDefault="005546CA" w:rsidP="00AC39E6">
      <w:pPr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</w:pPr>
      <w:r w:rsidRPr="00AC39E6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г. Коряжма, ул. имени Дыбцына, д.10</w:t>
      </w:r>
    </w:p>
    <w:p w:rsidR="005546CA" w:rsidRPr="00AC39E6" w:rsidRDefault="005546CA" w:rsidP="00AC39E6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</w:pPr>
      <w:r w:rsidRPr="00AC39E6">
        <w:rPr>
          <w:rFonts w:ascii="Times New Roman" w:hAnsi="Times New Roman"/>
          <w:sz w:val="24"/>
          <w:szCs w:val="24"/>
          <w:lang w:eastAsia="ru-RU"/>
        </w:rPr>
        <w:t xml:space="preserve">Общая площадь библиотеки, кв.м.:  </w:t>
      </w:r>
      <w:r w:rsidRPr="00AC39E6">
        <w:rPr>
          <w:rFonts w:ascii="Times New Roman" w:hAnsi="Times New Roman"/>
          <w:sz w:val="24"/>
          <w:szCs w:val="24"/>
          <w:u w:val="single"/>
          <w:lang w:eastAsia="ru-RU"/>
        </w:rPr>
        <w:t>263</w:t>
      </w:r>
    </w:p>
    <w:p w:rsidR="005546CA" w:rsidRPr="00AC39E6" w:rsidRDefault="005546CA" w:rsidP="00AC39E6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C39E6">
        <w:rPr>
          <w:rFonts w:ascii="Times New Roman" w:hAnsi="Times New Roman"/>
          <w:color w:val="000000"/>
          <w:sz w:val="24"/>
          <w:szCs w:val="24"/>
          <w:lang w:eastAsia="ru-RU"/>
        </w:rPr>
        <w:t>Посещения в 2021 году (всего посещений): 9295</w:t>
      </w:r>
    </w:p>
    <w:p w:rsidR="005546CA" w:rsidRPr="00AC39E6" w:rsidRDefault="005546CA" w:rsidP="00AC39E6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C39E6">
        <w:rPr>
          <w:rFonts w:ascii="Times New Roman" w:hAnsi="Times New Roman"/>
          <w:color w:val="000000"/>
          <w:sz w:val="24"/>
          <w:szCs w:val="24"/>
          <w:lang w:eastAsia="ru-RU"/>
        </w:rPr>
        <w:t>Количество читателей в 2021 году (всего читателей): 1295</w:t>
      </w:r>
    </w:p>
    <w:p w:rsidR="005546CA" w:rsidRPr="00AC39E6" w:rsidRDefault="005546CA" w:rsidP="00AC39E6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C39E6">
        <w:rPr>
          <w:rFonts w:ascii="Times New Roman" w:hAnsi="Times New Roman"/>
          <w:sz w:val="24"/>
          <w:szCs w:val="24"/>
          <w:lang w:eastAsia="ru-RU"/>
        </w:rPr>
        <w:t xml:space="preserve">Информация о состоянии здания: новое здание (1965 год постройки), произведен капитальный ремонт (2018 год)  </w:t>
      </w:r>
    </w:p>
    <w:p w:rsidR="005546CA" w:rsidRPr="00AC39E6" w:rsidRDefault="005546CA" w:rsidP="00AC39E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049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58"/>
        <w:gridCol w:w="4160"/>
        <w:gridCol w:w="2805"/>
        <w:gridCol w:w="3075"/>
      </w:tblGrid>
      <w:tr w:rsidR="005546CA" w:rsidRPr="00AC0A93" w:rsidTr="00AC0A93">
        <w:tc>
          <w:tcPr>
            <w:tcW w:w="458" w:type="dxa"/>
          </w:tcPr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AC0A93">
              <w:rPr>
                <w:rFonts w:ascii="Times New Roman" w:hAnsi="Times New Roman"/>
                <w:b/>
                <w:lang w:eastAsia="ru-RU"/>
              </w:rPr>
              <w:t>№</w:t>
            </w:r>
          </w:p>
        </w:tc>
        <w:tc>
          <w:tcPr>
            <w:tcW w:w="4160" w:type="dxa"/>
          </w:tcPr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Основные</w:t>
            </w:r>
          </w:p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2805" w:type="dxa"/>
          </w:tcPr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Состояние до модернизации </w:t>
            </w:r>
          </w:p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(на конец 2021)</w:t>
            </w:r>
          </w:p>
        </w:tc>
        <w:tc>
          <w:tcPr>
            <w:tcW w:w="3075" w:type="dxa"/>
          </w:tcPr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Планируемый результат после модернизации </w:t>
            </w:r>
          </w:p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(на конец 2022)</w:t>
            </w:r>
          </w:p>
        </w:tc>
      </w:tr>
      <w:tr w:rsidR="005546CA" w:rsidRPr="00AC0A93" w:rsidTr="00AC0A93">
        <w:tc>
          <w:tcPr>
            <w:tcW w:w="458" w:type="dxa"/>
          </w:tcPr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AC0A93">
              <w:rPr>
                <w:rFonts w:ascii="Times New Roman" w:hAnsi="Times New Roman"/>
                <w:b/>
                <w:lang w:eastAsia="ru-RU"/>
              </w:rPr>
              <w:t>1</w:t>
            </w:r>
          </w:p>
        </w:tc>
        <w:tc>
          <w:tcPr>
            <w:tcW w:w="4160" w:type="dxa"/>
          </w:tcPr>
          <w:p w:rsidR="005546CA" w:rsidRPr="00AC0A93" w:rsidRDefault="005546CA" w:rsidP="00AC0A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>Новые поступления книг (экз.)</w:t>
            </w:r>
          </w:p>
        </w:tc>
        <w:tc>
          <w:tcPr>
            <w:tcW w:w="2805" w:type="dxa"/>
          </w:tcPr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>259</w:t>
            </w:r>
          </w:p>
        </w:tc>
        <w:tc>
          <w:tcPr>
            <w:tcW w:w="3075" w:type="dxa"/>
          </w:tcPr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>1140</w:t>
            </w:r>
          </w:p>
        </w:tc>
      </w:tr>
      <w:tr w:rsidR="005546CA" w:rsidRPr="00AC0A93" w:rsidTr="00AC0A93">
        <w:tc>
          <w:tcPr>
            <w:tcW w:w="458" w:type="dxa"/>
          </w:tcPr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AC0A93">
              <w:rPr>
                <w:rFonts w:ascii="Times New Roman" w:hAnsi="Times New Roman"/>
                <w:b/>
                <w:lang w:eastAsia="ru-RU"/>
              </w:rPr>
              <w:t>2</w:t>
            </w:r>
          </w:p>
        </w:tc>
        <w:tc>
          <w:tcPr>
            <w:tcW w:w="4160" w:type="dxa"/>
          </w:tcPr>
          <w:p w:rsidR="005546CA" w:rsidRPr="00AC0A93" w:rsidRDefault="005546CA" w:rsidP="00AC0A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печатных книг в фонде (экз.)</w:t>
            </w:r>
          </w:p>
        </w:tc>
        <w:tc>
          <w:tcPr>
            <w:tcW w:w="2805" w:type="dxa"/>
          </w:tcPr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>21356</w:t>
            </w:r>
          </w:p>
        </w:tc>
        <w:tc>
          <w:tcPr>
            <w:tcW w:w="3075" w:type="dxa"/>
          </w:tcPr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>21300</w:t>
            </w:r>
          </w:p>
        </w:tc>
      </w:tr>
      <w:tr w:rsidR="005546CA" w:rsidRPr="00AC0A93" w:rsidTr="00AC0A93">
        <w:tc>
          <w:tcPr>
            <w:tcW w:w="458" w:type="dxa"/>
          </w:tcPr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AC0A93">
              <w:rPr>
                <w:rFonts w:ascii="Times New Roman" w:hAnsi="Times New Roman"/>
                <w:b/>
                <w:lang w:eastAsia="ru-RU"/>
              </w:rPr>
              <w:t>3</w:t>
            </w:r>
          </w:p>
        </w:tc>
        <w:tc>
          <w:tcPr>
            <w:tcW w:w="4160" w:type="dxa"/>
          </w:tcPr>
          <w:p w:rsidR="005546CA" w:rsidRPr="00AC0A93" w:rsidRDefault="005546CA" w:rsidP="00AC0A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периодики в фонде (экз.)</w:t>
            </w:r>
          </w:p>
        </w:tc>
        <w:tc>
          <w:tcPr>
            <w:tcW w:w="2805" w:type="dxa"/>
          </w:tcPr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>1035</w:t>
            </w:r>
          </w:p>
        </w:tc>
        <w:tc>
          <w:tcPr>
            <w:tcW w:w="3075" w:type="dxa"/>
          </w:tcPr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>1035</w:t>
            </w:r>
          </w:p>
        </w:tc>
      </w:tr>
      <w:tr w:rsidR="005546CA" w:rsidRPr="00AC0A93" w:rsidTr="00AC0A93">
        <w:tc>
          <w:tcPr>
            <w:tcW w:w="458" w:type="dxa"/>
          </w:tcPr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AC0A93">
              <w:rPr>
                <w:rFonts w:ascii="Times New Roman" w:hAnsi="Times New Roman"/>
                <w:b/>
                <w:lang w:eastAsia="ru-RU"/>
              </w:rPr>
              <w:t>4</w:t>
            </w:r>
          </w:p>
        </w:tc>
        <w:tc>
          <w:tcPr>
            <w:tcW w:w="4160" w:type="dxa"/>
          </w:tcPr>
          <w:p w:rsidR="005546CA" w:rsidRPr="00AC0A93" w:rsidRDefault="005546CA" w:rsidP="00AC0A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интернета для пользователей</w:t>
            </w:r>
          </w:p>
        </w:tc>
        <w:tc>
          <w:tcPr>
            <w:tcW w:w="2805" w:type="dxa"/>
          </w:tcPr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3075" w:type="dxa"/>
          </w:tcPr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5546CA" w:rsidRPr="00AC0A93" w:rsidTr="00AC0A93">
        <w:tc>
          <w:tcPr>
            <w:tcW w:w="458" w:type="dxa"/>
          </w:tcPr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AC0A93">
              <w:rPr>
                <w:rFonts w:ascii="Times New Roman" w:hAnsi="Times New Roman"/>
                <w:b/>
                <w:lang w:eastAsia="ru-RU"/>
              </w:rPr>
              <w:t>5</w:t>
            </w:r>
          </w:p>
        </w:tc>
        <w:tc>
          <w:tcPr>
            <w:tcW w:w="4160" w:type="dxa"/>
          </w:tcPr>
          <w:p w:rsidR="005546CA" w:rsidRPr="00AC0A93" w:rsidRDefault="005546CA" w:rsidP="00AC0A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>Наличие электронных баз данных</w:t>
            </w:r>
          </w:p>
        </w:tc>
        <w:tc>
          <w:tcPr>
            <w:tcW w:w="2805" w:type="dxa"/>
          </w:tcPr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>ИРБИС, НЭБ, НЭДБ</w:t>
            </w:r>
          </w:p>
        </w:tc>
        <w:tc>
          <w:tcPr>
            <w:tcW w:w="3075" w:type="dxa"/>
          </w:tcPr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>ИРБИС, НЭБ, НЭДБ</w:t>
            </w:r>
          </w:p>
        </w:tc>
      </w:tr>
      <w:tr w:rsidR="005546CA" w:rsidRPr="00AC0A93" w:rsidTr="00AC0A93">
        <w:tc>
          <w:tcPr>
            <w:tcW w:w="458" w:type="dxa"/>
          </w:tcPr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AC0A93">
              <w:rPr>
                <w:rFonts w:ascii="Times New Roman" w:hAnsi="Times New Roman"/>
                <w:b/>
                <w:lang w:eastAsia="ru-RU"/>
              </w:rPr>
              <w:t>6</w:t>
            </w:r>
          </w:p>
        </w:tc>
        <w:tc>
          <w:tcPr>
            <w:tcW w:w="4160" w:type="dxa"/>
          </w:tcPr>
          <w:p w:rsidR="005546CA" w:rsidRPr="00AC0A93" w:rsidRDefault="005546CA" w:rsidP="00AC0A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этажей, на которых расположена библиотека</w:t>
            </w:r>
          </w:p>
        </w:tc>
        <w:tc>
          <w:tcPr>
            <w:tcW w:w="2805" w:type="dxa"/>
          </w:tcPr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75" w:type="dxa"/>
          </w:tcPr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5546CA" w:rsidRPr="00AC0A93" w:rsidTr="00AC0A93">
        <w:tc>
          <w:tcPr>
            <w:tcW w:w="458" w:type="dxa"/>
          </w:tcPr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AC0A93">
              <w:rPr>
                <w:rFonts w:ascii="Times New Roman" w:hAnsi="Times New Roman"/>
                <w:b/>
                <w:lang w:eastAsia="ru-RU"/>
              </w:rPr>
              <w:t>7</w:t>
            </w:r>
          </w:p>
        </w:tc>
        <w:tc>
          <w:tcPr>
            <w:tcW w:w="4160" w:type="dxa"/>
          </w:tcPr>
          <w:p w:rsidR="005546CA" w:rsidRPr="00AC0A93" w:rsidRDefault="005546CA" w:rsidP="00AC0A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>Общая площадь библиотеки, кв.м.</w:t>
            </w:r>
          </w:p>
        </w:tc>
        <w:tc>
          <w:tcPr>
            <w:tcW w:w="2805" w:type="dxa"/>
          </w:tcPr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>263</w:t>
            </w:r>
          </w:p>
        </w:tc>
        <w:tc>
          <w:tcPr>
            <w:tcW w:w="3075" w:type="dxa"/>
          </w:tcPr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>263</w:t>
            </w:r>
          </w:p>
        </w:tc>
      </w:tr>
      <w:tr w:rsidR="005546CA" w:rsidRPr="00AC0A93" w:rsidTr="00AC0A93">
        <w:tc>
          <w:tcPr>
            <w:tcW w:w="458" w:type="dxa"/>
          </w:tcPr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AC0A93">
              <w:rPr>
                <w:rFonts w:ascii="Times New Roman" w:hAnsi="Times New Roman"/>
                <w:b/>
                <w:lang w:eastAsia="ru-RU"/>
              </w:rPr>
              <w:t>8</w:t>
            </w:r>
          </w:p>
        </w:tc>
        <w:tc>
          <w:tcPr>
            <w:tcW w:w="4160" w:type="dxa"/>
          </w:tcPr>
          <w:p w:rsidR="005546CA" w:rsidRPr="00AC0A93" w:rsidRDefault="005546CA" w:rsidP="00AC0A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помещений для посетителей библиотеки, кв.м.</w:t>
            </w:r>
          </w:p>
        </w:tc>
        <w:tc>
          <w:tcPr>
            <w:tcW w:w="2805" w:type="dxa"/>
          </w:tcPr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>236,3</w:t>
            </w:r>
          </w:p>
        </w:tc>
        <w:tc>
          <w:tcPr>
            <w:tcW w:w="3075" w:type="dxa"/>
          </w:tcPr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240,5 </w:t>
            </w:r>
          </w:p>
        </w:tc>
      </w:tr>
      <w:tr w:rsidR="005546CA" w:rsidRPr="00AC0A93" w:rsidTr="00AC0A93">
        <w:tc>
          <w:tcPr>
            <w:tcW w:w="458" w:type="dxa"/>
          </w:tcPr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AC0A93">
              <w:rPr>
                <w:rFonts w:ascii="Times New Roman" w:hAnsi="Times New Roman"/>
                <w:b/>
                <w:lang w:eastAsia="ru-RU"/>
              </w:rPr>
              <w:t>9</w:t>
            </w:r>
          </w:p>
        </w:tc>
        <w:tc>
          <w:tcPr>
            <w:tcW w:w="4160" w:type="dxa"/>
          </w:tcPr>
          <w:p w:rsidR="005546CA" w:rsidRPr="00AC0A93" w:rsidRDefault="005546CA" w:rsidP="00AC0A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посадочных мест для посетителей (шт.)</w:t>
            </w:r>
          </w:p>
        </w:tc>
        <w:tc>
          <w:tcPr>
            <w:tcW w:w="2805" w:type="dxa"/>
          </w:tcPr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075" w:type="dxa"/>
          </w:tcPr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>56</w:t>
            </w:r>
          </w:p>
        </w:tc>
      </w:tr>
      <w:tr w:rsidR="005546CA" w:rsidRPr="00AC0A93" w:rsidTr="00AC0A93">
        <w:tc>
          <w:tcPr>
            <w:tcW w:w="458" w:type="dxa"/>
          </w:tcPr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AC0A93">
              <w:rPr>
                <w:rFonts w:ascii="Times New Roman" w:hAnsi="Times New Roman"/>
                <w:b/>
                <w:lang w:eastAsia="ru-RU"/>
              </w:rPr>
              <w:t>10</w:t>
            </w:r>
          </w:p>
        </w:tc>
        <w:tc>
          <w:tcPr>
            <w:tcW w:w="4160" w:type="dxa"/>
          </w:tcPr>
          <w:p w:rsidR="005546CA" w:rsidRPr="00AC0A93" w:rsidRDefault="005546CA" w:rsidP="00AC0A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посадочных мест для посетителей, оборудованных ПК</w:t>
            </w:r>
          </w:p>
        </w:tc>
        <w:tc>
          <w:tcPr>
            <w:tcW w:w="2805" w:type="dxa"/>
          </w:tcPr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75" w:type="dxa"/>
          </w:tcPr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5546CA" w:rsidRPr="00AC0A93" w:rsidTr="00AC0A93">
        <w:tc>
          <w:tcPr>
            <w:tcW w:w="458" w:type="dxa"/>
          </w:tcPr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AC0A93">
              <w:rPr>
                <w:rFonts w:ascii="Times New Roman" w:hAnsi="Times New Roman"/>
                <w:b/>
                <w:lang w:eastAsia="ru-RU"/>
              </w:rPr>
              <w:t>11</w:t>
            </w:r>
          </w:p>
        </w:tc>
        <w:tc>
          <w:tcPr>
            <w:tcW w:w="4160" w:type="dxa"/>
          </w:tcPr>
          <w:p w:rsidR="005546CA" w:rsidRPr="00AC0A93" w:rsidRDefault="005546CA" w:rsidP="00AC0A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>Специализированное ПО для посетителей</w:t>
            </w:r>
          </w:p>
        </w:tc>
        <w:tc>
          <w:tcPr>
            <w:tcW w:w="2805" w:type="dxa"/>
          </w:tcPr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075" w:type="dxa"/>
          </w:tcPr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</w:p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val="en-US" w:eastAsia="ru-RU"/>
              </w:rPr>
              <w:t>Microsoft</w:t>
            </w: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C0A93">
              <w:rPr>
                <w:rFonts w:ascii="Times New Roman" w:hAnsi="Times New Roman"/>
                <w:sz w:val="24"/>
                <w:szCs w:val="24"/>
                <w:lang w:val="en-US" w:eastAsia="ru-RU"/>
              </w:rPr>
              <w:t>Office</w:t>
            </w: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4 шт.;</w:t>
            </w:r>
          </w:p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>АРМ «Читатель» - 4 шт.;</w:t>
            </w:r>
          </w:p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программа просмотра документов, защищённых авторским правом из НЭБ – </w:t>
            </w:r>
          </w:p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>4 шт.</w:t>
            </w:r>
          </w:p>
        </w:tc>
      </w:tr>
      <w:tr w:rsidR="005546CA" w:rsidRPr="00AC0A93" w:rsidTr="00AC0A93">
        <w:tc>
          <w:tcPr>
            <w:tcW w:w="458" w:type="dxa"/>
          </w:tcPr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AC0A93">
              <w:rPr>
                <w:rFonts w:ascii="Times New Roman" w:hAnsi="Times New Roman"/>
                <w:b/>
                <w:lang w:eastAsia="ru-RU"/>
              </w:rPr>
              <w:t>12</w:t>
            </w:r>
          </w:p>
        </w:tc>
        <w:tc>
          <w:tcPr>
            <w:tcW w:w="4160" w:type="dxa"/>
          </w:tcPr>
          <w:p w:rsidR="005546CA" w:rsidRPr="00AC0A93" w:rsidRDefault="005546CA" w:rsidP="00AC0A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>Наличие электронного каталога</w:t>
            </w:r>
          </w:p>
        </w:tc>
        <w:tc>
          <w:tcPr>
            <w:tcW w:w="2805" w:type="dxa"/>
          </w:tcPr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3075" w:type="dxa"/>
          </w:tcPr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5546CA" w:rsidRPr="00AC0A93" w:rsidTr="00AC0A93">
        <w:tc>
          <w:tcPr>
            <w:tcW w:w="458" w:type="dxa"/>
          </w:tcPr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AC0A93">
              <w:rPr>
                <w:rFonts w:ascii="Times New Roman" w:hAnsi="Times New Roman"/>
                <w:b/>
                <w:lang w:eastAsia="ru-RU"/>
              </w:rPr>
              <w:t>13</w:t>
            </w:r>
          </w:p>
        </w:tc>
        <w:tc>
          <w:tcPr>
            <w:tcW w:w="4160" w:type="dxa"/>
          </w:tcPr>
          <w:p w:rsidR="005546CA" w:rsidRPr="00AC0A93" w:rsidRDefault="005546CA" w:rsidP="00AC0A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>Использование RFID</w:t>
            </w:r>
          </w:p>
        </w:tc>
        <w:tc>
          <w:tcPr>
            <w:tcW w:w="2805" w:type="dxa"/>
          </w:tcPr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075" w:type="dxa"/>
          </w:tcPr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>только штрих-кодирование</w:t>
            </w:r>
          </w:p>
        </w:tc>
      </w:tr>
      <w:tr w:rsidR="005546CA" w:rsidRPr="00AC0A93" w:rsidTr="00AC0A93">
        <w:tc>
          <w:tcPr>
            <w:tcW w:w="458" w:type="dxa"/>
          </w:tcPr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AC0A93">
              <w:rPr>
                <w:rFonts w:ascii="Times New Roman" w:hAnsi="Times New Roman"/>
                <w:b/>
                <w:lang w:eastAsia="ru-RU"/>
              </w:rPr>
              <w:t>14</w:t>
            </w:r>
          </w:p>
        </w:tc>
        <w:tc>
          <w:tcPr>
            <w:tcW w:w="4160" w:type="dxa"/>
          </w:tcPr>
          <w:p w:rsidR="005546CA" w:rsidRPr="00AC0A93" w:rsidRDefault="005546CA" w:rsidP="00AC0A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Мультимедийное и орг. оборудование, которое используется пользователями или для мероприятий с пользователями (МФУ, сканер, принтер, проектор, эран, плазма, акустическая система, интерактивная панель, планшет и так далее). </w:t>
            </w:r>
          </w:p>
        </w:tc>
        <w:tc>
          <w:tcPr>
            <w:tcW w:w="2805" w:type="dxa"/>
          </w:tcPr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МФУ-1 шт, </w:t>
            </w:r>
          </w:p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>проектор – 1 шт,</w:t>
            </w:r>
          </w:p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экран-1 шт,</w:t>
            </w:r>
          </w:p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2 ПК, </w:t>
            </w:r>
          </w:p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>2 ноутбука</w:t>
            </w:r>
          </w:p>
        </w:tc>
        <w:tc>
          <w:tcPr>
            <w:tcW w:w="3075" w:type="dxa"/>
          </w:tcPr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МФУ-1 шт, </w:t>
            </w:r>
          </w:p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проектор – 1 шт, </w:t>
            </w:r>
          </w:p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экран-1 шт, </w:t>
            </w:r>
          </w:p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>сервер- 1 шт.,</w:t>
            </w:r>
          </w:p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ПК-4 шт, </w:t>
            </w:r>
          </w:p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>принтер черно-белый  – 1 шт., широкоформатный струйный принтер – 1 шт,</w:t>
            </w:r>
          </w:p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телевизор – 2 шт., </w:t>
            </w:r>
          </w:p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>плазма-стенд- 1 шт., маркерные доски -2 шт, акустическая система – 1 шт., радиомикрофоны-2 шт, моноблок-4 шт,</w:t>
            </w:r>
          </w:p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планшет-4 шт, </w:t>
            </w:r>
          </w:p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>наушники-4 шт.</w:t>
            </w:r>
          </w:p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>Автоматизация книговыдачи (АРМ «Книговыдача» - 1 шт, чековый принтер- 2 шт., сканер штрих-кода – 4 шт., счетчик посетителей- 2 шт.)</w:t>
            </w:r>
          </w:p>
        </w:tc>
      </w:tr>
      <w:tr w:rsidR="005546CA" w:rsidRPr="00AC0A93" w:rsidTr="00AC0A93">
        <w:tc>
          <w:tcPr>
            <w:tcW w:w="458" w:type="dxa"/>
          </w:tcPr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AC0A93">
              <w:rPr>
                <w:rFonts w:ascii="Times New Roman" w:hAnsi="Times New Roman"/>
                <w:b/>
                <w:lang w:eastAsia="ru-RU"/>
              </w:rPr>
              <w:t>15</w:t>
            </w:r>
          </w:p>
        </w:tc>
        <w:tc>
          <w:tcPr>
            <w:tcW w:w="4160" w:type="dxa"/>
          </w:tcPr>
          <w:p w:rsidR="005546CA" w:rsidRPr="00AC0A93" w:rsidRDefault="005546CA" w:rsidP="00AC0A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ПК для сотрудников</w:t>
            </w:r>
          </w:p>
        </w:tc>
        <w:tc>
          <w:tcPr>
            <w:tcW w:w="2805" w:type="dxa"/>
          </w:tcPr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>ПК-1 шт, ноутбук-2 шт</w:t>
            </w:r>
          </w:p>
        </w:tc>
        <w:tc>
          <w:tcPr>
            <w:tcW w:w="3075" w:type="dxa"/>
          </w:tcPr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>ПК-4 шт</w:t>
            </w:r>
          </w:p>
        </w:tc>
      </w:tr>
      <w:tr w:rsidR="005546CA" w:rsidRPr="00AC0A93" w:rsidTr="00AC0A93">
        <w:tc>
          <w:tcPr>
            <w:tcW w:w="458" w:type="dxa"/>
          </w:tcPr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AC0A93">
              <w:rPr>
                <w:rFonts w:ascii="Times New Roman" w:hAnsi="Times New Roman"/>
                <w:b/>
                <w:lang w:eastAsia="ru-RU"/>
              </w:rPr>
              <w:t>16</w:t>
            </w:r>
          </w:p>
        </w:tc>
        <w:tc>
          <w:tcPr>
            <w:tcW w:w="4160" w:type="dxa"/>
          </w:tcPr>
          <w:p w:rsidR="005546CA" w:rsidRPr="00AC0A93" w:rsidRDefault="005546CA" w:rsidP="00AC0A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ставок основного персонала (библиотекарь, библиограф, методист, специалист и т.д.)</w:t>
            </w:r>
          </w:p>
        </w:tc>
        <w:tc>
          <w:tcPr>
            <w:tcW w:w="2805" w:type="dxa"/>
          </w:tcPr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75" w:type="dxa"/>
          </w:tcPr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5546CA" w:rsidRPr="00AC0A93" w:rsidTr="00AC0A93">
        <w:tc>
          <w:tcPr>
            <w:tcW w:w="458" w:type="dxa"/>
          </w:tcPr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AC0A93">
              <w:rPr>
                <w:rFonts w:ascii="Times New Roman" w:hAnsi="Times New Roman"/>
                <w:b/>
                <w:lang w:eastAsia="ru-RU"/>
              </w:rPr>
              <w:t>17</w:t>
            </w:r>
          </w:p>
        </w:tc>
        <w:tc>
          <w:tcPr>
            <w:tcW w:w="4160" w:type="dxa"/>
          </w:tcPr>
          <w:p w:rsidR="005546CA" w:rsidRPr="00AC0A93" w:rsidRDefault="005546CA" w:rsidP="00AC0A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Наличие доступной среды </w:t>
            </w:r>
          </w:p>
        </w:tc>
        <w:tc>
          <w:tcPr>
            <w:tcW w:w="2805" w:type="dxa"/>
          </w:tcPr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>аппарели</w:t>
            </w:r>
          </w:p>
        </w:tc>
        <w:tc>
          <w:tcPr>
            <w:tcW w:w="3075" w:type="dxa"/>
          </w:tcPr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аппарели, </w:t>
            </w:r>
          </w:p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>тактильные таблички,</w:t>
            </w:r>
          </w:p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>тактильная плитка,</w:t>
            </w:r>
          </w:p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>противоскользящие накладки на ступени,</w:t>
            </w:r>
          </w:p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>поручень для санузла,</w:t>
            </w:r>
          </w:p>
          <w:p w:rsidR="005546CA" w:rsidRPr="00AC0A93" w:rsidRDefault="005546CA" w:rsidP="00AC0A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A93">
              <w:rPr>
                <w:rFonts w:ascii="Times New Roman" w:hAnsi="Times New Roman"/>
                <w:sz w:val="24"/>
                <w:szCs w:val="24"/>
                <w:lang w:eastAsia="ru-RU"/>
              </w:rPr>
              <w:t>тактильные полосы, светящиеся полосы, наклейки с символами доступности</w:t>
            </w:r>
          </w:p>
        </w:tc>
      </w:tr>
    </w:tbl>
    <w:p w:rsidR="005546CA" w:rsidRPr="00163938" w:rsidRDefault="005546CA" w:rsidP="0016393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546CA" w:rsidRDefault="005546CA" w:rsidP="0016393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5E72C9">
        <w:rPr>
          <w:rFonts w:ascii="Times New Roman" w:hAnsi="Times New Roman"/>
          <w:sz w:val="24"/>
          <w:szCs w:val="24"/>
        </w:rPr>
        <w:t xml:space="preserve"> рамках реализации национального проекта «Культура» бюджету городского округа Архангельской области</w:t>
      </w:r>
      <w:r>
        <w:rPr>
          <w:rFonts w:ascii="Times New Roman" w:hAnsi="Times New Roman"/>
          <w:sz w:val="24"/>
          <w:szCs w:val="24"/>
        </w:rPr>
        <w:t xml:space="preserve"> «Город Коряжма» из федерального бюджета </w:t>
      </w:r>
      <w:r w:rsidRPr="005E72C9">
        <w:rPr>
          <w:rFonts w:ascii="Times New Roman" w:hAnsi="Times New Roman"/>
          <w:sz w:val="24"/>
          <w:szCs w:val="24"/>
        </w:rPr>
        <w:t>выделена субсидия в размере 5000000,00 рублей на реализацию мероприятий по созданию модельной библиотеки</w:t>
      </w:r>
      <w:r>
        <w:rPr>
          <w:rFonts w:ascii="Times New Roman" w:hAnsi="Times New Roman"/>
          <w:sz w:val="24"/>
          <w:szCs w:val="24"/>
        </w:rPr>
        <w:t>. Соф</w:t>
      </w:r>
      <w:r w:rsidRPr="00646670">
        <w:rPr>
          <w:rFonts w:ascii="Times New Roman" w:hAnsi="Times New Roman"/>
          <w:sz w:val="24"/>
          <w:szCs w:val="24"/>
        </w:rPr>
        <w:t xml:space="preserve">инансирование со стороны субъекта РФ </w:t>
      </w:r>
      <w:r>
        <w:rPr>
          <w:rFonts w:ascii="Times New Roman" w:hAnsi="Times New Roman"/>
          <w:sz w:val="24"/>
          <w:szCs w:val="24"/>
        </w:rPr>
        <w:t>составит 1000000,00 рублей;</w:t>
      </w:r>
      <w:r w:rsidRPr="00646670">
        <w:rPr>
          <w:rFonts w:ascii="Times New Roman" w:hAnsi="Times New Roman"/>
          <w:sz w:val="24"/>
          <w:szCs w:val="24"/>
        </w:rPr>
        <w:t xml:space="preserve"> со стороны муниципального образования</w:t>
      </w:r>
      <w:r>
        <w:rPr>
          <w:rFonts w:ascii="Times New Roman" w:hAnsi="Times New Roman"/>
          <w:sz w:val="24"/>
          <w:szCs w:val="24"/>
        </w:rPr>
        <w:t xml:space="preserve"> – 950000,00 рублей.</w:t>
      </w:r>
    </w:p>
    <w:p w:rsidR="005546CA" w:rsidRDefault="005546CA" w:rsidP="0016393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546CA" w:rsidRDefault="005546CA" w:rsidP="0016393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E72C9">
        <w:rPr>
          <w:rFonts w:ascii="Times New Roman" w:hAnsi="Times New Roman"/>
          <w:sz w:val="24"/>
          <w:szCs w:val="24"/>
        </w:rPr>
        <w:t xml:space="preserve">Во всех помещениях Библиотеки предполагается зонирование пространства для удобного время препровождения как взрослых, так и детей. Главным вектором в работе библиотеки станет семейно-просветительская программа «КЕДР» - книжное единство детей и родителей. В неё войдут досуговые и просветительские мероприятия по наставничеству и обучению семьи. </w:t>
      </w:r>
    </w:p>
    <w:p w:rsidR="005546CA" w:rsidRPr="005E72C9" w:rsidRDefault="005546CA" w:rsidP="0016393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546CA" w:rsidRDefault="005546CA" w:rsidP="0016393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E72C9">
        <w:rPr>
          <w:rFonts w:ascii="Times New Roman" w:hAnsi="Times New Roman"/>
          <w:sz w:val="24"/>
          <w:szCs w:val="24"/>
        </w:rPr>
        <w:t xml:space="preserve">Семейный абонемент «Книжное царство - семейное богатство», зал детского чтения и досуга «В гостях у Кедровичка», пространство для семейного досуга «Под сенью кедра-великана» - это не просто сказка, воплощённая в интерьере, это история маленького города, где в приоритете дети и молодёжь, семейное счастье и благополучие. </w:t>
      </w:r>
    </w:p>
    <w:p w:rsidR="005546CA" w:rsidRPr="005E72C9" w:rsidRDefault="005546CA" w:rsidP="0016393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546CA" w:rsidRDefault="005546CA" w:rsidP="00163938">
      <w:pPr>
        <w:spacing w:after="0" w:line="240" w:lineRule="auto"/>
        <w:ind w:firstLine="567"/>
        <w:jc w:val="both"/>
      </w:pPr>
      <w:r w:rsidRPr="005E72C9">
        <w:rPr>
          <w:rFonts w:ascii="Times New Roman" w:hAnsi="Times New Roman"/>
          <w:sz w:val="24"/>
          <w:szCs w:val="24"/>
        </w:rPr>
        <w:t>Библиотека станет местом для проведения библио – продлёнки, где маленькие посетители с помощью библиотекаря, книг, информационных ресурсов будут изучать краеведение, экологию, культуру. Молодая семья – особенная категория, способная привнести в Библиотеку много креатива, свежести и PR-мероприятий. Мы уверены, что внедрение компьютерных технологий коренным образом изменит организационно-функциональную структуру Библиотеки, делая ее более значимой и привлекательной для пользователя.</w:t>
      </w:r>
      <w:r w:rsidRPr="005E72C9">
        <w:t xml:space="preserve"> </w:t>
      </w:r>
    </w:p>
    <w:p w:rsidR="005546CA" w:rsidRDefault="005546CA" w:rsidP="00163938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5546CA" w:rsidRPr="00891604" w:rsidRDefault="005546CA" w:rsidP="008721A2">
      <w:pPr>
        <w:spacing w:after="0" w:line="240" w:lineRule="auto"/>
        <w:jc w:val="center"/>
        <w:rPr>
          <w:b/>
        </w:rPr>
      </w:pPr>
      <w:r w:rsidRPr="00891604">
        <w:rPr>
          <w:rFonts w:ascii="Times New Roman" w:hAnsi="Times New Roman"/>
          <w:b/>
          <w:sz w:val="24"/>
          <w:szCs w:val="24"/>
        </w:rPr>
        <w:t>Семейный абонемент «Книжное царство - семейное богатство»</w:t>
      </w:r>
    </w:p>
    <w:p w:rsidR="005546CA" w:rsidRDefault="005546CA" w:rsidP="00163938">
      <w:pPr>
        <w:spacing w:after="0" w:line="240" w:lineRule="auto"/>
        <w:rPr>
          <w:rFonts w:ascii="Times New Roman" w:hAnsi="Times New Roman"/>
          <w:i/>
          <w:sz w:val="16"/>
          <w:szCs w:val="16"/>
        </w:rPr>
      </w:pPr>
    </w:p>
    <w:p w:rsidR="005546CA" w:rsidRPr="005E72C9" w:rsidRDefault="005546CA" w:rsidP="00F86A8A">
      <w:pPr>
        <w:spacing w:after="0" w:line="240" w:lineRule="auto"/>
        <w:ind w:firstLine="708"/>
        <w:rPr>
          <w:rFonts w:ascii="Times New Roman" w:hAnsi="Times New Roman"/>
          <w:i/>
        </w:rPr>
      </w:pPr>
      <w:r w:rsidRPr="005E72C9">
        <w:rPr>
          <w:rFonts w:ascii="Times New Roman" w:hAnsi="Times New Roman"/>
          <w:i/>
        </w:rPr>
        <w:t>До ремонта</w:t>
      </w:r>
    </w:p>
    <w:p w:rsidR="005546CA" w:rsidRDefault="005546CA" w:rsidP="00163938">
      <w:pPr>
        <w:spacing w:after="0" w:line="240" w:lineRule="auto"/>
        <w:jc w:val="center"/>
      </w:pPr>
      <w:r w:rsidRPr="00B32C16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8" o:spid="_x0000_i1025" type="#_x0000_t75" style="width:205.8pt;height:129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">
            <v:imagedata r:id="rId7" o:title=""/>
            <o:lock v:ext="edit" aspectratio="f"/>
          </v:shape>
        </w:pict>
      </w:r>
      <w:r>
        <w:t xml:space="preserve">    </w:t>
      </w:r>
      <w:r w:rsidRPr="00B32C16">
        <w:rPr>
          <w:noProof/>
          <w:lang w:eastAsia="ru-RU"/>
        </w:rPr>
        <w:pict>
          <v:shape id="Рисунок 9" o:spid="_x0000_i1026" type="#_x0000_t75" style="width:169.2pt;height:129.6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">
            <v:imagedata r:id="rId8" o:title=""/>
            <o:lock v:ext="edit" aspectratio="f"/>
          </v:shape>
        </w:pict>
      </w:r>
    </w:p>
    <w:p w:rsidR="005546CA" w:rsidRDefault="005546CA" w:rsidP="00BC3CEA">
      <w:pPr>
        <w:spacing w:after="0" w:line="240" w:lineRule="auto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                  </w:t>
      </w:r>
    </w:p>
    <w:p w:rsidR="005546CA" w:rsidRDefault="005546CA" w:rsidP="00163938">
      <w:pPr>
        <w:spacing w:after="0" w:line="240" w:lineRule="auto"/>
        <w:jc w:val="both"/>
      </w:pPr>
      <w:r>
        <w:rPr>
          <w:rFonts w:ascii="Times New Roman" w:hAnsi="Times New Roman"/>
          <w:i/>
        </w:rPr>
        <w:t xml:space="preserve">  </w:t>
      </w:r>
      <w:r>
        <w:rPr>
          <w:rFonts w:ascii="Times New Roman" w:hAnsi="Times New Roman"/>
          <w:i/>
        </w:rPr>
        <w:tab/>
        <w:t>Дизайн-проект</w:t>
      </w:r>
    </w:p>
    <w:p w:rsidR="005546CA" w:rsidRDefault="005546CA" w:rsidP="00F86A8A">
      <w:pPr>
        <w:ind w:firstLine="708"/>
      </w:pPr>
      <w:r w:rsidRPr="00B32C16">
        <w:rPr>
          <w:noProof/>
          <w:lang w:eastAsia="ru-RU"/>
        </w:rPr>
        <w:pict>
          <v:shape id="Рисунок 4" o:spid="_x0000_i1027" type="#_x0000_t75" style="width:204.6pt;height:134.4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">
            <v:imagedata r:id="rId9" o:title=""/>
            <o:lock v:ext="edit" aspectratio="f"/>
          </v:shape>
        </w:pict>
      </w:r>
      <w:r>
        <w:t xml:space="preserve">    </w:t>
      </w:r>
      <w:r w:rsidRPr="00B32C16">
        <w:rPr>
          <w:noProof/>
          <w:lang w:eastAsia="ru-RU"/>
        </w:rPr>
        <w:pict>
          <v:shape id="Рисунок 7" o:spid="_x0000_i1028" type="#_x0000_t75" style="width:196.8pt;height:135.6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">
            <v:imagedata r:id="rId10" o:title=""/>
            <o:lock v:ext="edit" aspectratio="f"/>
          </v:shape>
        </w:pict>
      </w:r>
    </w:p>
    <w:p w:rsidR="005546CA" w:rsidRDefault="005546CA" w:rsidP="00AD405E">
      <w:pPr>
        <w:jc w:val="center"/>
        <w:rPr>
          <w:rFonts w:ascii="Times New Roman" w:hAnsi="Times New Roman"/>
          <w:b/>
          <w:sz w:val="24"/>
          <w:szCs w:val="24"/>
        </w:rPr>
      </w:pPr>
    </w:p>
    <w:p w:rsidR="005546CA" w:rsidRDefault="005546CA" w:rsidP="00AD405E">
      <w:pPr>
        <w:jc w:val="center"/>
      </w:pPr>
      <w:r>
        <w:rPr>
          <w:rFonts w:ascii="Times New Roman" w:hAnsi="Times New Roman"/>
          <w:b/>
          <w:sz w:val="24"/>
          <w:szCs w:val="24"/>
        </w:rPr>
        <w:t>З</w:t>
      </w:r>
      <w:r w:rsidRPr="008721A2">
        <w:rPr>
          <w:rFonts w:ascii="Times New Roman" w:hAnsi="Times New Roman"/>
          <w:b/>
          <w:sz w:val="24"/>
          <w:szCs w:val="24"/>
        </w:rPr>
        <w:t>ал детского чтения и досуга «В гостях у Кедровичка»</w:t>
      </w:r>
    </w:p>
    <w:p w:rsidR="005546CA" w:rsidRDefault="005546CA" w:rsidP="00503603">
      <w:pPr>
        <w:spacing w:after="0" w:line="240" w:lineRule="auto"/>
        <w:ind w:firstLine="708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 </w:t>
      </w:r>
      <w:r w:rsidRPr="005E72C9">
        <w:rPr>
          <w:rFonts w:ascii="Times New Roman" w:hAnsi="Times New Roman"/>
          <w:i/>
        </w:rPr>
        <w:t>До ремонта</w:t>
      </w:r>
    </w:p>
    <w:p w:rsidR="005546CA" w:rsidRDefault="005546CA" w:rsidP="000544CD">
      <w:pPr>
        <w:spacing w:after="0" w:line="240" w:lineRule="auto"/>
        <w:ind w:firstLine="708"/>
        <w:rPr>
          <w:rFonts w:ascii="Times New Roman" w:hAnsi="Times New Roman"/>
          <w:i/>
        </w:rPr>
      </w:pPr>
      <w:r w:rsidRPr="00AC0A93">
        <w:rPr>
          <w:rFonts w:ascii="Times New Roman" w:hAnsi="Times New Roman"/>
          <w:i/>
          <w:noProof/>
          <w:lang w:eastAsia="ru-RU"/>
        </w:rPr>
        <w:pict>
          <v:shape id="Рисунок 10" o:spid="_x0000_i1029" type="#_x0000_t75" style="width:193.2pt;height:147.6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">
            <v:imagedata r:id="rId11" o:title=""/>
            <o:lock v:ext="edit" aspectratio="f"/>
          </v:shape>
        </w:pict>
      </w:r>
      <w:r>
        <w:rPr>
          <w:rFonts w:ascii="Times New Roman" w:hAnsi="Times New Roman"/>
          <w:i/>
        </w:rPr>
        <w:t xml:space="preserve">       </w:t>
      </w:r>
      <w:r w:rsidRPr="00AC0A93">
        <w:rPr>
          <w:rFonts w:ascii="Times New Roman" w:hAnsi="Times New Roman"/>
          <w:i/>
          <w:noProof/>
          <w:lang w:eastAsia="ru-RU"/>
        </w:rPr>
        <w:pict>
          <v:shape id="Рисунок 11" o:spid="_x0000_i1030" type="#_x0000_t75" style="width:193.2pt;height:147.6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">
            <v:imagedata r:id="rId12" o:title=""/>
            <o:lock v:ext="edit" aspectratio="f"/>
          </v:shape>
        </w:pict>
      </w:r>
    </w:p>
    <w:p w:rsidR="005546CA" w:rsidRDefault="005546CA" w:rsidP="00922E1D">
      <w:pPr>
        <w:spacing w:after="0" w:line="240" w:lineRule="auto"/>
        <w:ind w:firstLine="708"/>
        <w:jc w:val="both"/>
        <w:rPr>
          <w:rFonts w:ascii="Times New Roman" w:hAnsi="Times New Roman"/>
          <w:i/>
        </w:rPr>
      </w:pPr>
    </w:p>
    <w:p w:rsidR="005546CA" w:rsidRDefault="005546CA" w:rsidP="00922E1D">
      <w:pPr>
        <w:spacing w:after="0" w:line="240" w:lineRule="auto"/>
        <w:ind w:firstLine="708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Дизайн-проект</w:t>
      </w:r>
    </w:p>
    <w:p w:rsidR="005546CA" w:rsidRDefault="005546CA" w:rsidP="00261594">
      <w:pPr>
        <w:spacing w:after="0" w:line="240" w:lineRule="auto"/>
        <w:ind w:firstLine="708"/>
        <w:jc w:val="both"/>
        <w:rPr>
          <w:rFonts w:ascii="Times New Roman" w:hAnsi="Times New Roman"/>
          <w:i/>
        </w:rPr>
      </w:pPr>
      <w:r w:rsidRPr="00AC0A93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pict>
          <v:shape id="Рисунок 45" o:spid="_x0000_i1031" type="#_x0000_t75" alt="Дизайн-концепция_Страница_22 - копия.jpg" style="width:212.4pt;height:172.2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wB/4MY/+bov+5U/9zVfv9X4A/wDBjH/zdF/3Kn/uaoA/f6iiigAooooA/P8A/wCDo7/lBT8c&#10;v+4D/wCpDplfoBX5/wD/AAdHf8oKfjl/3Af/AFIdMr9AKACiiigAooooAKKKKACiiigAooooAKKK&#10;KACvyA/bJ/5XIv2Tv+yV33/pN4rr9f6/ID9sn/lci/ZO/wCyV33/AKTeK6AP1/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">
            <v:imagedata r:id="rId13" o:title=""/>
            <o:lock v:ext="edit" aspectratio="f"/>
          </v:shape>
        </w:pict>
      </w:r>
      <w:r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t xml:space="preserve">   </w:t>
      </w:r>
      <w:r w:rsidRPr="00AC0A93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pict>
          <v:shape id="_x0000_i1032" type="#_x0000_t75" alt="Дизайн-концепция_Страница_22 - копия.jpg" style="width:220.2pt;height:166.8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8Af&#10;+DGP/m6L/uVP/c1X7/V+AP8AwYx/83Rf9yp/7mqAP3+ooooAKKKKAPz/AP8Ag6O/5QU/HL/uA/8A&#10;qQ6ZX6AV+f8A/wAHR3/KCn45f9wH/wBSHTK/QCgAooooAKKKKACiiigAooooAKKKKACiiigAr8gP&#10;2yf+VyL9k7/sld9/6TeK6/X+vyA/bJ/5XIv2Tv8Asld9/wCk3iugD9f6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">
            <v:imagedata r:id="rId14" o:title=""/>
            <o:lock v:ext="edit" aspectratio="f"/>
          </v:shape>
        </w:pict>
      </w:r>
    </w:p>
    <w:p w:rsidR="005546CA" w:rsidRPr="005E72C9" w:rsidRDefault="005546CA" w:rsidP="008721A2">
      <w:pPr>
        <w:spacing w:after="0" w:line="240" w:lineRule="auto"/>
        <w:rPr>
          <w:rFonts w:ascii="Times New Roman" w:hAnsi="Times New Roman"/>
          <w:i/>
        </w:rPr>
      </w:pPr>
    </w:p>
    <w:p w:rsidR="005546CA" w:rsidRDefault="005546CA" w:rsidP="00AD405E">
      <w:pPr>
        <w:jc w:val="center"/>
        <w:rPr>
          <w:rFonts w:ascii="Times New Roman" w:hAnsi="Times New Roman"/>
          <w:b/>
          <w:sz w:val="24"/>
          <w:szCs w:val="24"/>
        </w:rPr>
      </w:pPr>
    </w:p>
    <w:p w:rsidR="005546CA" w:rsidRPr="00922E1D" w:rsidRDefault="005546CA" w:rsidP="00AD405E">
      <w:pPr>
        <w:jc w:val="center"/>
        <w:rPr>
          <w:b/>
        </w:rPr>
      </w:pPr>
      <w:r>
        <w:rPr>
          <w:rFonts w:ascii="Times New Roman" w:hAnsi="Times New Roman"/>
          <w:b/>
          <w:sz w:val="24"/>
          <w:szCs w:val="24"/>
        </w:rPr>
        <w:t>П</w:t>
      </w:r>
      <w:r w:rsidRPr="00922E1D">
        <w:rPr>
          <w:rFonts w:ascii="Times New Roman" w:hAnsi="Times New Roman"/>
          <w:b/>
          <w:sz w:val="24"/>
          <w:szCs w:val="24"/>
        </w:rPr>
        <w:t>ространство для семейного досуга «Под сенью кедра-великана»</w:t>
      </w:r>
    </w:p>
    <w:p w:rsidR="005546CA" w:rsidRDefault="005546CA" w:rsidP="00922E1D">
      <w:pPr>
        <w:ind w:left="708"/>
        <w:rPr>
          <w:rFonts w:ascii="Times New Roman" w:hAnsi="Times New Roman"/>
          <w:i/>
        </w:rPr>
      </w:pPr>
      <w:r w:rsidRPr="005E72C9">
        <w:rPr>
          <w:rFonts w:ascii="Times New Roman" w:hAnsi="Times New Roman"/>
          <w:i/>
        </w:rPr>
        <w:t>До ремонта</w:t>
      </w:r>
    </w:p>
    <w:p w:rsidR="005546CA" w:rsidRDefault="005546CA" w:rsidP="00434D61">
      <w:pPr>
        <w:ind w:left="708"/>
      </w:pPr>
      <w:r w:rsidRPr="00B32C16">
        <w:rPr>
          <w:noProof/>
          <w:lang w:eastAsia="ru-RU"/>
        </w:rPr>
        <w:pict>
          <v:shape id="Рисунок 16" o:spid="_x0000_i1033" type="#_x0000_t75" style="width:198pt;height:150.6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">
            <v:imagedata r:id="rId15" o:title=""/>
            <o:lock v:ext="edit" aspectratio="f"/>
          </v:shape>
        </w:pict>
      </w:r>
      <w:r>
        <w:t xml:space="preserve">             </w:t>
      </w:r>
      <w:r w:rsidRPr="00B32C16">
        <w:rPr>
          <w:noProof/>
          <w:lang w:eastAsia="ru-RU"/>
        </w:rPr>
        <w:pict>
          <v:shape id="Рисунок 17" o:spid="_x0000_i1034" type="#_x0000_t75" style="width:198pt;height:150.6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">
            <v:imagedata r:id="rId16" o:title=""/>
            <o:lock v:ext="edit" aspectratio="f"/>
          </v:shape>
        </w:pict>
      </w:r>
    </w:p>
    <w:p w:rsidR="005546CA" w:rsidRDefault="005546CA" w:rsidP="000544CD">
      <w:pPr>
        <w:spacing w:after="0" w:line="240" w:lineRule="auto"/>
        <w:ind w:firstLine="708"/>
        <w:jc w:val="both"/>
      </w:pPr>
      <w:r>
        <w:rPr>
          <w:rFonts w:ascii="Times New Roman" w:hAnsi="Times New Roman"/>
          <w:i/>
        </w:rPr>
        <w:t>Дизайн-проект</w:t>
      </w:r>
    </w:p>
    <w:p w:rsidR="005546CA" w:rsidRDefault="005546CA" w:rsidP="00D81194">
      <w:r>
        <w:t xml:space="preserve">              </w:t>
      </w:r>
      <w:r w:rsidRPr="00AC0A93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pict>
          <v:shape id="Рисунок 47" o:spid="_x0000_i1035" type="#_x0000_t75" alt="Дизайн-концепция_Страница_24.jpg" style="width:214.8pt;height:151.8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AAAER&#10;AhEAPwD9/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">
            <v:imagedata r:id="rId17" o:title=""/>
            <o:lock v:ext="edit" aspectratio="f"/>
          </v:shape>
        </w:pict>
      </w:r>
      <w:r>
        <w:t xml:space="preserve">  </w:t>
      </w:r>
      <w:r w:rsidRPr="00AC0A93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pict>
          <v:shape id="Рисунок 48" o:spid="_x0000_i1036" type="#_x0000_t75" alt="Дизайн-концепция_Страница_25.jpg" style="width:203.4pt;height:154.2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AAAREC&#10;EQA/AP38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HwB/ze9/3Tb/3P0Aff9ABQAUAFABQAUAFABQAUAFA&#10;BQAUAFAHwB+0P/yc78EP+5u/9NMVAH3/AE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B8Af83vf902/9z9AH&#10;3/QAUAFABQAUAFABQAUAFABQAUAFABQB8AftD/8AJzvwQ/7m7/00xUAff9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">
            <v:imagedata r:id="rId18" o:title=""/>
            <o:lock v:ext="edit" aspectratio="f"/>
          </v:shape>
        </w:pict>
      </w:r>
    </w:p>
    <w:sectPr w:rsidR="005546CA" w:rsidSect="00891604">
      <w:pgSz w:w="11906" w:h="16838" w:code="9"/>
      <w:pgMar w:top="510" w:right="567" w:bottom="510" w:left="1418" w:header="397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46CA" w:rsidRDefault="005546CA" w:rsidP="00891604">
      <w:pPr>
        <w:spacing w:after="0" w:line="240" w:lineRule="auto"/>
      </w:pPr>
      <w:r>
        <w:separator/>
      </w:r>
    </w:p>
  </w:endnote>
  <w:endnote w:type="continuationSeparator" w:id="0">
    <w:p w:rsidR="005546CA" w:rsidRDefault="005546CA" w:rsidP="008916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46CA" w:rsidRDefault="005546CA" w:rsidP="00891604">
      <w:pPr>
        <w:spacing w:after="0" w:line="240" w:lineRule="auto"/>
      </w:pPr>
      <w:r>
        <w:separator/>
      </w:r>
    </w:p>
  </w:footnote>
  <w:footnote w:type="continuationSeparator" w:id="0">
    <w:p w:rsidR="005546CA" w:rsidRDefault="005546CA" w:rsidP="008916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743D24"/>
    <w:multiLevelType w:val="hybridMultilevel"/>
    <w:tmpl w:val="97DC445A"/>
    <w:lvl w:ilvl="0" w:tplc="AAC25756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auto"/>
      </w:rPr>
    </w:lvl>
    <w:lvl w:ilvl="1" w:tplc="EA428540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76D2D160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09A042E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AB4C2D9C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CD05612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765AB4FE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49CD704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62FCC114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5DB2"/>
    <w:rsid w:val="000320BB"/>
    <w:rsid w:val="000429A7"/>
    <w:rsid w:val="00043D66"/>
    <w:rsid w:val="000544CD"/>
    <w:rsid w:val="0014663C"/>
    <w:rsid w:val="00163938"/>
    <w:rsid w:val="00180974"/>
    <w:rsid w:val="001D7EBD"/>
    <w:rsid w:val="0021002C"/>
    <w:rsid w:val="00261594"/>
    <w:rsid w:val="0034481D"/>
    <w:rsid w:val="003A7D43"/>
    <w:rsid w:val="004258C0"/>
    <w:rsid w:val="00434D61"/>
    <w:rsid w:val="00446C64"/>
    <w:rsid w:val="004B39AA"/>
    <w:rsid w:val="004C0BAB"/>
    <w:rsid w:val="00503603"/>
    <w:rsid w:val="005546CA"/>
    <w:rsid w:val="005B5969"/>
    <w:rsid w:val="005E72C9"/>
    <w:rsid w:val="00632302"/>
    <w:rsid w:val="00641F69"/>
    <w:rsid w:val="00646670"/>
    <w:rsid w:val="007F60FA"/>
    <w:rsid w:val="008721A2"/>
    <w:rsid w:val="00891604"/>
    <w:rsid w:val="008F5DB2"/>
    <w:rsid w:val="00922C4F"/>
    <w:rsid w:val="00922E1D"/>
    <w:rsid w:val="0098562E"/>
    <w:rsid w:val="00A81080"/>
    <w:rsid w:val="00A83861"/>
    <w:rsid w:val="00AC0A93"/>
    <w:rsid w:val="00AC39E6"/>
    <w:rsid w:val="00AD405E"/>
    <w:rsid w:val="00B32C16"/>
    <w:rsid w:val="00B419C5"/>
    <w:rsid w:val="00B47A61"/>
    <w:rsid w:val="00BC3CEA"/>
    <w:rsid w:val="00BC7454"/>
    <w:rsid w:val="00C14153"/>
    <w:rsid w:val="00CC193F"/>
    <w:rsid w:val="00D64FB5"/>
    <w:rsid w:val="00D81194"/>
    <w:rsid w:val="00E927C0"/>
    <w:rsid w:val="00F02694"/>
    <w:rsid w:val="00F278CF"/>
    <w:rsid w:val="00F8285F"/>
    <w:rsid w:val="00F86A8A"/>
    <w:rsid w:val="00FE78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6C64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D4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D405E"/>
    <w:rPr>
      <w:rFonts w:ascii="Tahoma" w:hAnsi="Tahoma" w:cs="Tahoma"/>
      <w:sz w:val="16"/>
      <w:szCs w:val="16"/>
    </w:rPr>
  </w:style>
  <w:style w:type="table" w:customStyle="1" w:styleId="StGen1">
    <w:name w:val="StGen1"/>
    <w:uiPriority w:val="99"/>
    <w:rsid w:val="00AC39E6"/>
    <w:rPr>
      <w:rFonts w:cs="Calibri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0320BB"/>
    <w:rPr>
      <w:rFonts w:cs="Times New Roman"/>
      <w:color w:val="0563C1"/>
      <w:u w:val="single"/>
    </w:rPr>
  </w:style>
  <w:style w:type="paragraph" w:styleId="Header">
    <w:name w:val="header"/>
    <w:basedOn w:val="Normal"/>
    <w:link w:val="HeaderChar"/>
    <w:uiPriority w:val="99"/>
    <w:rsid w:val="008916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891604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916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891604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4</Pages>
  <Words>730</Words>
  <Characters>4164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Кадры</dc:creator>
  <cp:keywords/>
  <dc:description/>
  <cp:lastModifiedBy>sobes</cp:lastModifiedBy>
  <cp:revision>3</cp:revision>
  <dcterms:created xsi:type="dcterms:W3CDTF">2022-06-14T13:34:00Z</dcterms:created>
  <dcterms:modified xsi:type="dcterms:W3CDTF">2022-06-28T05:54:00Z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8202850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D8.0.11</vt:lpwstr>
  </property>
</Properties>
</file>